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75A6C" w14:textId="77A438F3" w:rsidR="00FE5624" w:rsidRDefault="00850F35" w:rsidP="00EA425B">
      <w:pPr>
        <w:pStyle w:val="Title"/>
        <w:jc w:val="right"/>
        <w:rPr>
          <w:sz w:val="4"/>
          <w:szCs w:val="4"/>
        </w:rPr>
      </w:pPr>
      <w:r w:rsidRPr="00850F35">
        <w:rPr>
          <w:noProof/>
          <w:sz w:val="4"/>
          <w:szCs w:val="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16642" wp14:editId="2246B837">
                <wp:simplePos x="0" y="0"/>
                <wp:positionH relativeFrom="column">
                  <wp:posOffset>-114300</wp:posOffset>
                </wp:positionH>
                <wp:positionV relativeFrom="paragraph">
                  <wp:posOffset>354330</wp:posOffset>
                </wp:positionV>
                <wp:extent cx="33147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B78D1" w14:textId="5E5BE179" w:rsidR="00BD6386" w:rsidRDefault="00BD6386" w:rsidP="00850F35">
                            <w:pPr>
                              <w:pStyle w:val="Title"/>
                              <w:jc w:val="lef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PACKAIDS Ltd.  TRADE </w:t>
                            </w:r>
                            <w:r w:rsidRPr="00BF2219">
                              <w:rPr>
                                <w:sz w:val="20"/>
                                <w:szCs w:val="20"/>
                              </w:rPr>
                              <w:t xml:space="preserve">CREDIT APPLICATION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95pt;margin-top:27.9pt;width:26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" filled="f" stroked="f">
                <v:textbox>
                  <w:txbxContent>
                    <w:p w14:paraId="7B6B78D1" w14:textId="5E5BE179" w:rsidR="00BD6386" w:rsidRDefault="00BD6386" w:rsidP="00850F35">
                      <w:pPr>
                        <w:pStyle w:val="Title"/>
                        <w:jc w:val="left"/>
                      </w:pPr>
                      <w:r>
                        <w:rPr>
                          <w:sz w:val="20"/>
                          <w:szCs w:val="20"/>
                        </w:rPr>
                        <w:t xml:space="preserve">PACKAIDS Ltd.  TRADE </w:t>
                      </w:r>
                      <w:r w:rsidRPr="00BF2219">
                        <w:rPr>
                          <w:sz w:val="20"/>
                          <w:szCs w:val="20"/>
                        </w:rPr>
                        <w:t xml:space="preserve">CREDIT APPLICATION </w:t>
                      </w:r>
                      <w:r>
                        <w:rPr>
                          <w:sz w:val="20"/>
                          <w:szCs w:val="20"/>
                        </w:rPr>
                        <w:t>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59F2">
        <w:rPr>
          <w:noProof/>
          <w:lang w:eastAsia="en-US"/>
        </w:rPr>
        <w:drawing>
          <wp:inline distT="0" distB="0" distL="0" distR="0" wp14:anchorId="05317BC2" wp14:editId="56658729">
            <wp:extent cx="2514600" cy="73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aidsLogo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4C74A" w14:textId="6097FA59" w:rsidR="00FE5624" w:rsidRPr="00C66008" w:rsidRDefault="00183895" w:rsidP="00E66364">
      <w:pPr>
        <w:pStyle w:val="Heading1"/>
        <w:pBdr>
          <w:top w:val="single" w:sz="4" w:space="1" w:color="7F7F7F" w:themeColor="text1" w:themeTint="80"/>
        </w:pBdr>
        <w:ind w:left="11" w:right="11"/>
        <w:jc w:val="left"/>
        <w:rPr>
          <w:color w:val="auto"/>
          <w:sz w:val="20"/>
          <w:szCs w:val="20"/>
        </w:rPr>
      </w:pPr>
      <w:r w:rsidRPr="00C66008">
        <w:rPr>
          <w:color w:val="auto"/>
          <w:sz w:val="20"/>
          <w:szCs w:val="20"/>
        </w:rPr>
        <w:t>BUSINESS CONTACT INFORMATION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ontact information"/>
      </w:tblPr>
      <w:tblGrid>
        <w:gridCol w:w="2617"/>
        <w:gridCol w:w="2617"/>
        <w:gridCol w:w="2618"/>
        <w:gridCol w:w="2618"/>
      </w:tblGrid>
      <w:tr w:rsidR="00FE5624" w14:paraId="77D5CA56" w14:textId="77777777"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D0E247E" w14:textId="04F201CC" w:rsidR="00FE5624" w:rsidRDefault="00E66364">
            <w:pPr>
              <w:pStyle w:val="Heading2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3B8F67" wp14:editId="583CEAA7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-6350</wp:posOffset>
                      </wp:positionV>
                      <wp:extent cx="1651000" cy="1466850"/>
                      <wp:effectExtent l="0" t="0" r="0" b="63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0" cy="146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alpha val="21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0;margin-top:-.45pt;width:130pt;height:115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" fillcolor="#44546a [3215]" stroked="f" strokeweight=".5pt">
                      <v:fill opacity="13878f"/>
                      <w10:wrap anchorx="page" anchory="page"/>
                    </v:rect>
                  </w:pict>
                </mc:Fallback>
              </mc:AlternateContent>
            </w:r>
            <w:r w:rsidR="00183895">
              <w:t>Main Contact Name:</w:t>
            </w: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29AE1F9" w14:textId="77777777" w:rsidR="00FE5624" w:rsidRPr="00D43739" w:rsidRDefault="00FE5624">
            <w:bookmarkStart w:id="0" w:name="_GoBack"/>
            <w:bookmarkEnd w:id="0"/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ADBCC07" w14:textId="01057D07" w:rsidR="00FE5624" w:rsidRPr="00C66008" w:rsidRDefault="00E66364">
            <w:pPr>
              <w:pStyle w:val="Heading2"/>
            </w:pPr>
            <w:r w:rsidRPr="00C66008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39" behindDoc="1" locked="0" layoutInCell="1" allowOverlap="1" wp14:anchorId="476653E0" wp14:editId="1FA14199">
                      <wp:simplePos x="0" y="0"/>
                      <wp:positionH relativeFrom="page">
                        <wp:posOffset>-2540</wp:posOffset>
                      </wp:positionH>
                      <wp:positionV relativeFrom="page">
                        <wp:posOffset>5080</wp:posOffset>
                      </wp:positionV>
                      <wp:extent cx="1657350" cy="1461135"/>
                      <wp:effectExtent l="0" t="0" r="0" b="1206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46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-.15pt;margin-top:.4pt;width:130.5pt;height:115.0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" fillcolor="#44546a [3215]" stroked="f" strokeweight=".5pt">
                      <v:fill opacity="13107f"/>
                      <w10:wrap anchorx="page" anchory="page"/>
                    </v:rect>
                  </w:pict>
                </mc:Fallback>
              </mc:AlternateContent>
            </w:r>
            <w:r w:rsidR="00183895" w:rsidRPr="00C66008">
              <w:t>Date business commenced</w:t>
            </w:r>
            <w:r w:rsidR="00BF2219" w:rsidRPr="00C66008">
              <w:t>:</w:t>
            </w: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D2ECF5C" w14:textId="77777777" w:rsidR="00FE5624" w:rsidRDefault="00FE5624"/>
        </w:tc>
      </w:tr>
      <w:tr w:rsidR="00FE5624" w14:paraId="7E207190" w14:textId="77777777"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FC03299" w14:textId="25EADB1C" w:rsidR="00FE5624" w:rsidRDefault="00183895" w:rsidP="00BF2219">
            <w:pPr>
              <w:pStyle w:val="Heading2"/>
            </w:pPr>
            <w:r>
              <w:t xml:space="preserve">Company </w:t>
            </w:r>
            <w:r w:rsidR="00BF2219">
              <w:t>N</w:t>
            </w:r>
            <w:r>
              <w:t>ame</w:t>
            </w:r>
            <w:r w:rsidR="00BF2219">
              <w:t>:</w:t>
            </w: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B6208A6" w14:textId="77777777" w:rsidR="00FE5624" w:rsidRPr="00D43739" w:rsidRDefault="00FE5624"/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AF2A5D1" w14:textId="77777777" w:rsidR="00FE5624" w:rsidRPr="00C66008" w:rsidRDefault="00D43739">
            <w:pPr>
              <w:pStyle w:val="Heading2"/>
            </w:pPr>
            <w:sdt>
              <w:sdtPr>
                <w:id w:val="-39505598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83895" w:rsidRPr="00C66008">
                  <w:sym w:font="Wingdings" w:char="F0A8"/>
                </w:r>
              </w:sdtContent>
            </w:sdt>
            <w:r w:rsidR="00183895" w:rsidRPr="00C66008">
              <w:t xml:space="preserve"> Limited Company</w:t>
            </w: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9D010C7" w14:textId="77777777" w:rsidR="00FE5624" w:rsidRPr="00183895" w:rsidRDefault="00183895">
            <w:pPr>
              <w:rPr>
                <w:color w:val="44546A" w:themeColor="text2"/>
              </w:rPr>
            </w:pPr>
            <w:r w:rsidRPr="00183895">
              <w:rPr>
                <w:color w:val="44546A" w:themeColor="text2"/>
              </w:rPr>
              <w:t>Nature of Business:</w:t>
            </w:r>
          </w:p>
        </w:tc>
      </w:tr>
      <w:tr w:rsidR="00FE5624" w14:paraId="20AD4EE1" w14:textId="77777777"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DB1A842" w14:textId="77777777" w:rsidR="00FE5624" w:rsidRDefault="00183895" w:rsidP="00B12B0D">
            <w:pPr>
              <w:pStyle w:val="Heading2"/>
            </w:pPr>
            <w:proofErr w:type="gramStart"/>
            <w:r>
              <w:t>Main Contact Phone No</w:t>
            </w:r>
            <w:r w:rsidR="00B12B0D">
              <w:t>.</w:t>
            </w:r>
            <w:proofErr w:type="gramEnd"/>
            <w:r w:rsidR="00B12B0D">
              <w:t>:</w:t>
            </w: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390CB0F" w14:textId="77777777" w:rsidR="00FE5624" w:rsidRDefault="00FE5624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4CAEB8B" w14:textId="77777777" w:rsidR="00FE5624" w:rsidRPr="00C66008" w:rsidRDefault="00D43739">
            <w:pPr>
              <w:pStyle w:val="Heading2"/>
            </w:pPr>
            <w:sdt>
              <w:sdtPr>
                <w:id w:val="-193488267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83895" w:rsidRPr="00C66008">
                  <w:sym w:font="Wingdings" w:char="F0A8"/>
                </w:r>
              </w:sdtContent>
            </w:sdt>
            <w:r w:rsidR="00183895" w:rsidRPr="00C66008">
              <w:t xml:space="preserve"> Limited Liability Partnership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7BB1F52" w14:textId="77777777" w:rsidR="00FE5624" w:rsidRDefault="00FE5624"/>
        </w:tc>
      </w:tr>
      <w:tr w:rsidR="00FE5624" w14:paraId="710F5ADC" w14:textId="77777777"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3B7C928" w14:textId="0522D935" w:rsidR="00FE5624" w:rsidRDefault="00183895">
            <w:pPr>
              <w:pStyle w:val="Heading2"/>
            </w:pPr>
            <w:r>
              <w:t>Main Contact E-mail</w:t>
            </w:r>
            <w:r w:rsidR="00BF2219">
              <w:t>:</w:t>
            </w: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CACDEF2" w14:textId="77777777" w:rsidR="00FE5624" w:rsidRDefault="00FE5624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EF1B477" w14:textId="77777777" w:rsidR="00FE5624" w:rsidRPr="00C66008" w:rsidRDefault="00D43739">
            <w:pPr>
              <w:pStyle w:val="Heading2"/>
            </w:pPr>
            <w:sdt>
              <w:sdtPr>
                <w:id w:val="9591864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83895" w:rsidRPr="00C66008">
                  <w:sym w:font="Wingdings" w:char="F0A8"/>
                </w:r>
              </w:sdtContent>
            </w:sdt>
            <w:r w:rsidR="00183895" w:rsidRPr="00C66008">
              <w:t xml:space="preserve"> Unlimited Partnership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9A52F2C" w14:textId="77777777" w:rsidR="00FE5624" w:rsidRDefault="00FE5624"/>
        </w:tc>
      </w:tr>
      <w:tr w:rsidR="00FE5624" w14:paraId="4E93698E" w14:textId="77777777"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51DACBE" w14:textId="2AC4CCF9" w:rsidR="00FE5624" w:rsidRDefault="00183895">
            <w:pPr>
              <w:pStyle w:val="Heading2"/>
            </w:pPr>
            <w:r w:rsidRPr="00183895">
              <w:t>Registered</w:t>
            </w:r>
            <w:r>
              <w:t xml:space="preserve"> Company </w:t>
            </w:r>
            <w:r w:rsidR="00BF2219">
              <w:t>A</w:t>
            </w:r>
            <w:r>
              <w:t>ddress</w:t>
            </w:r>
            <w:r w:rsidR="00BF2219">
              <w:t>:</w:t>
            </w:r>
          </w:p>
          <w:p w14:paraId="2422F543" w14:textId="77777777" w:rsidR="00355C3F" w:rsidRDefault="00355C3F" w:rsidP="00355C3F">
            <w:r>
              <w:t xml:space="preserve"> </w:t>
            </w:r>
          </w:p>
          <w:p w14:paraId="523EF9FD" w14:textId="77777777" w:rsidR="00321AA0" w:rsidRPr="00183895" w:rsidRDefault="00321AA0" w:rsidP="00321AA0">
            <w:pPr>
              <w:ind w:left="0"/>
            </w:pP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50938F9" w14:textId="77777777" w:rsidR="00FE5624" w:rsidRDefault="00FE5624"/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DDB8F08" w14:textId="77777777" w:rsidR="00FE5624" w:rsidRPr="00C66008" w:rsidRDefault="00D43739">
            <w:pPr>
              <w:pStyle w:val="Heading2"/>
            </w:pPr>
            <w:sdt>
              <w:sdtPr>
                <w:id w:val="196932056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83895" w:rsidRPr="00C66008">
                  <w:sym w:font="Wingdings" w:char="F0A8"/>
                </w:r>
              </w:sdtContent>
            </w:sdt>
            <w:r w:rsidR="00183895" w:rsidRPr="00C66008">
              <w:t xml:space="preserve"> Sole Trader</w:t>
            </w:r>
          </w:p>
          <w:p w14:paraId="4B0B194C" w14:textId="77777777" w:rsidR="00183895" w:rsidRPr="00C66008" w:rsidRDefault="00D43739" w:rsidP="00183895">
            <w:pPr>
              <w:pStyle w:val="Heading2"/>
            </w:pPr>
            <w:sdt>
              <w:sdtPr>
                <w:id w:val="-12211261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83895" w:rsidRPr="00C66008">
                  <w:sym w:font="Wingdings" w:char="F0A8"/>
                </w:r>
              </w:sdtContent>
            </w:sdt>
            <w:r w:rsidR="00183895" w:rsidRPr="00C66008">
              <w:t xml:space="preserve"> Other (please state)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3D647F6" w14:textId="77777777" w:rsidR="00FE5624" w:rsidRDefault="00FE5624"/>
        </w:tc>
      </w:tr>
    </w:tbl>
    <w:p w14:paraId="0845477A" w14:textId="434D8694" w:rsidR="00FE5624" w:rsidRPr="00C66008" w:rsidRDefault="00183895" w:rsidP="00E66364">
      <w:pPr>
        <w:pStyle w:val="Heading1"/>
        <w:tabs>
          <w:tab w:val="left" w:pos="9511"/>
        </w:tabs>
        <w:jc w:val="left"/>
        <w:rPr>
          <w:color w:val="auto"/>
          <w:sz w:val="20"/>
          <w:szCs w:val="20"/>
        </w:rPr>
      </w:pPr>
      <w:r w:rsidRPr="00C66008">
        <w:rPr>
          <w:color w:val="auto"/>
          <w:sz w:val="20"/>
          <w:szCs w:val="20"/>
        </w:rPr>
        <w:t xml:space="preserve">BUSINESS </w:t>
      </w:r>
      <w:r w:rsidR="00B12B0D" w:rsidRPr="00C66008">
        <w:rPr>
          <w:color w:val="auto"/>
          <w:sz w:val="20"/>
          <w:szCs w:val="20"/>
        </w:rPr>
        <w:t>ACCOUNT</w:t>
      </w:r>
      <w:r w:rsidR="00961B36" w:rsidRPr="00C66008">
        <w:rPr>
          <w:color w:val="auto"/>
          <w:sz w:val="20"/>
          <w:szCs w:val="20"/>
        </w:rPr>
        <w:t xml:space="preserve"> Information                                     </w:t>
      </w:r>
      <w:r w:rsidR="00BF2219" w:rsidRPr="00C66008">
        <w:rPr>
          <w:color w:val="auto"/>
          <w:sz w:val="20"/>
          <w:szCs w:val="20"/>
        </w:rPr>
        <w:t xml:space="preserve">    </w:t>
      </w:r>
      <w:r w:rsidR="00C66008">
        <w:rPr>
          <w:color w:val="auto"/>
          <w:sz w:val="20"/>
          <w:szCs w:val="20"/>
        </w:rPr>
        <w:t xml:space="preserve">           </w:t>
      </w:r>
      <w:r w:rsidR="00BF2219" w:rsidRPr="00C66008">
        <w:rPr>
          <w:color w:val="auto"/>
          <w:sz w:val="20"/>
          <w:szCs w:val="20"/>
        </w:rPr>
        <w:t xml:space="preserve"> </w:t>
      </w:r>
      <w:r w:rsidR="00961B36" w:rsidRPr="00C66008">
        <w:rPr>
          <w:color w:val="auto"/>
          <w:sz w:val="20"/>
          <w:szCs w:val="20"/>
        </w:rPr>
        <w:t>BANK REFERENCE</w:t>
      </w:r>
      <w:r w:rsidR="00E66364" w:rsidRPr="00C66008">
        <w:rPr>
          <w:color w:val="auto"/>
          <w:sz w:val="20"/>
          <w:szCs w:val="20"/>
        </w:rPr>
        <w:tab/>
      </w:r>
    </w:p>
    <w:tbl>
      <w:tblPr>
        <w:tblW w:w="5000" w:type="pct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and credit information"/>
      </w:tblPr>
      <w:tblGrid>
        <w:gridCol w:w="2617"/>
        <w:gridCol w:w="2617"/>
        <w:gridCol w:w="2618"/>
        <w:gridCol w:w="2618"/>
      </w:tblGrid>
      <w:tr w:rsidR="00FE5624" w14:paraId="65E3DCAE" w14:textId="77777777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4D3D375" w14:textId="57BC693E" w:rsidR="00FE5624" w:rsidRDefault="00E66364">
            <w:pPr>
              <w:pStyle w:val="Heading2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6811ADE" wp14:editId="67D05DCE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-6986</wp:posOffset>
                      </wp:positionV>
                      <wp:extent cx="1651000" cy="1821815"/>
                      <wp:effectExtent l="0" t="0" r="0" b="698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0" cy="1821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0;margin-top:-.5pt;width:130pt;height:143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" fillcolor="#44546a [3215]" stroked="f" strokeweight=".5pt">
                      <v:fill opacity="13107f"/>
                      <w10:wrap anchorx="page" anchory="page"/>
                    </v:rect>
                  </w:pict>
                </mc:Fallback>
              </mc:AlternateContent>
            </w:r>
            <w:r w:rsidR="00B12B0D">
              <w:t>Company</w:t>
            </w:r>
            <w:r w:rsidR="00183895">
              <w:t xml:space="preserve"> Accounts Contact Name: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D641BED" w14:textId="471CB122" w:rsidR="00FE5624" w:rsidRDefault="00FE5624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4902691" w14:textId="32C43EBE" w:rsidR="00FE5624" w:rsidRDefault="00D95E63" w:rsidP="00BF2219">
            <w:pPr>
              <w:pStyle w:val="Heading2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F209F8" wp14:editId="76D3907C">
                      <wp:simplePos x="0" y="0"/>
                      <wp:positionH relativeFrom="page">
                        <wp:posOffset>-2540</wp:posOffset>
                      </wp:positionH>
                      <wp:positionV relativeFrom="page">
                        <wp:posOffset>-2540</wp:posOffset>
                      </wp:positionV>
                      <wp:extent cx="1663700" cy="1829435"/>
                      <wp:effectExtent l="0" t="0" r="1270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0" cy="1829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-.15pt;margin-top:-.15pt;width:131pt;height:144.0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" fillcolor="#44546a [3215]" stroked="f" strokeweight=".5pt">
                      <v:fill opacity="13107f"/>
                      <w10:wrap anchorx="page" anchory="page"/>
                    </v:rect>
                  </w:pict>
                </mc:Fallback>
              </mc:AlternateContent>
            </w:r>
            <w:r w:rsidR="00183895">
              <w:t xml:space="preserve">Bank </w:t>
            </w:r>
            <w:r w:rsidR="00BF2219">
              <w:t>N</w:t>
            </w:r>
            <w:r w:rsidR="00183895">
              <w:t>ame: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9246FDA" w14:textId="77777777" w:rsidR="00FE5624" w:rsidRDefault="00FE5624"/>
        </w:tc>
      </w:tr>
      <w:tr w:rsidR="00FE5624" w14:paraId="1A1A2F6E" w14:textId="77777777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195DAEC" w14:textId="3A8849F1" w:rsidR="00FE5624" w:rsidRDefault="00183895" w:rsidP="00BF2219">
            <w:pPr>
              <w:pStyle w:val="Heading2"/>
            </w:pPr>
            <w:r w:rsidRPr="00183895">
              <w:t xml:space="preserve">Invoice </w:t>
            </w:r>
            <w:r w:rsidR="00BF2219">
              <w:t>A</w:t>
            </w:r>
            <w:r w:rsidRPr="00183895">
              <w:t>ddress</w:t>
            </w:r>
            <w:r>
              <w:t xml:space="preserve">: </w:t>
            </w:r>
            <w:r>
              <w:br/>
            </w:r>
            <w:r>
              <w:rPr>
                <w:i/>
              </w:rPr>
              <w:t>I</w:t>
            </w:r>
            <w:r w:rsidRPr="00183895">
              <w:rPr>
                <w:i/>
              </w:rPr>
              <w:t xml:space="preserve">f different from registered </w:t>
            </w:r>
            <w:r>
              <w:rPr>
                <w:i/>
              </w:rPr>
              <w:br/>
            </w:r>
            <w:r w:rsidRPr="00183895">
              <w:rPr>
                <w:i/>
              </w:rPr>
              <w:t>address above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CFC762A" w14:textId="30420EEF" w:rsidR="00355C3F" w:rsidRDefault="00355C3F" w:rsidP="00355C3F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143BD24" w14:textId="77777777" w:rsidR="00FE5624" w:rsidRDefault="00B12B0D">
            <w:pPr>
              <w:pStyle w:val="Heading2"/>
            </w:pPr>
            <w:r>
              <w:t>Bank Address:</w:t>
            </w:r>
          </w:p>
          <w:p w14:paraId="4EBBF182" w14:textId="77777777" w:rsidR="00355C3F" w:rsidRDefault="00355C3F" w:rsidP="00355C3F">
            <w:r>
              <w:t xml:space="preserve"> </w:t>
            </w:r>
          </w:p>
          <w:p w14:paraId="1C4DE86D" w14:textId="77777777" w:rsidR="00355C3F" w:rsidRPr="00355C3F" w:rsidRDefault="00355C3F" w:rsidP="00355C3F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3DA55CB" w14:textId="77777777" w:rsidR="00FE5624" w:rsidRDefault="00FE5624"/>
        </w:tc>
      </w:tr>
      <w:tr w:rsidR="00FE5624" w14:paraId="719F8433" w14:textId="77777777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99A4AFA" w14:textId="1B2CE391" w:rsidR="00FE5624" w:rsidRDefault="00183895">
            <w:pPr>
              <w:pStyle w:val="Heading2"/>
            </w:pPr>
            <w:r>
              <w:t>Accounts Phone No.: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F3B459E" w14:textId="77777777" w:rsidR="00FE5624" w:rsidRDefault="00FE5624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FEA8E5A" w14:textId="77777777" w:rsidR="00FE5624" w:rsidRDefault="00B12B0D">
            <w:pPr>
              <w:pStyle w:val="Heading2"/>
            </w:pPr>
            <w:r>
              <w:t>Bank P</w:t>
            </w:r>
            <w:r w:rsidR="00183895">
              <w:t>hone</w:t>
            </w:r>
            <w:r>
              <w:t xml:space="preserve"> No.: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463BEE7" w14:textId="77777777" w:rsidR="00FE5624" w:rsidRDefault="00FE5624"/>
        </w:tc>
      </w:tr>
      <w:tr w:rsidR="00FE5624" w14:paraId="3C9A134E" w14:textId="77777777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F9F8208" w14:textId="77777777" w:rsidR="00FE5624" w:rsidRDefault="00183895">
            <w:pPr>
              <w:pStyle w:val="Heading2"/>
            </w:pPr>
            <w:r>
              <w:t>Accounts E-mail: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54C16CA" w14:textId="77777777" w:rsidR="00FE5624" w:rsidRDefault="00FE5624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31331D5" w14:textId="77777777" w:rsidR="00FE5624" w:rsidRDefault="00B12B0D">
            <w:pPr>
              <w:pStyle w:val="Heading2"/>
            </w:pPr>
            <w:r w:rsidRPr="00B12B0D">
              <w:t>Contact Name: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26B61F8" w14:textId="77777777" w:rsidR="00FE5624" w:rsidRDefault="00FE5624"/>
        </w:tc>
      </w:tr>
      <w:tr w:rsidR="00FE5624" w14:paraId="372F1C6B" w14:textId="77777777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DE36841" w14:textId="77777777" w:rsidR="00FE5624" w:rsidRDefault="00B12B0D">
            <w:pPr>
              <w:pStyle w:val="Heading2"/>
            </w:pPr>
            <w:r w:rsidRPr="00B12B0D">
              <w:t>Company Registration No</w:t>
            </w:r>
            <w:r>
              <w:t>.</w:t>
            </w:r>
            <w:r w:rsidRPr="00B12B0D">
              <w:t>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8238C69" w14:textId="77777777" w:rsidR="00FE5624" w:rsidRDefault="00FE5624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6CE694B" w14:textId="77777777" w:rsidR="00FE5624" w:rsidRDefault="00B12B0D">
            <w:pPr>
              <w:pStyle w:val="Heading2"/>
            </w:pPr>
            <w:r>
              <w:t>Account open since: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7AA3138" w14:textId="77777777" w:rsidR="00FE5624" w:rsidRDefault="00FE5624"/>
        </w:tc>
      </w:tr>
      <w:tr w:rsidR="00B12B0D" w14:paraId="14F1F000" w14:textId="77777777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561FE01" w14:textId="77777777" w:rsidR="00B12B0D" w:rsidRDefault="00B12B0D">
            <w:pPr>
              <w:pStyle w:val="Heading2"/>
            </w:pPr>
            <w:r w:rsidRPr="00B12B0D">
              <w:t>VAT No</w:t>
            </w:r>
            <w:r>
              <w:t>.</w:t>
            </w:r>
            <w:r w:rsidRPr="00B12B0D">
              <w:t>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B5A2AA1" w14:textId="77777777" w:rsidR="00B12B0D" w:rsidRDefault="00B12B0D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D223A28" w14:textId="77777777" w:rsidR="00B12B0D" w:rsidRDefault="00B12B0D">
            <w:pPr>
              <w:pStyle w:val="Heading2"/>
            </w:pP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51DD7EF" w14:textId="77777777" w:rsidR="00B12B0D" w:rsidRDefault="00B12B0D"/>
        </w:tc>
      </w:tr>
    </w:tbl>
    <w:p w14:paraId="2090F35D" w14:textId="2F38B913" w:rsidR="00FE5624" w:rsidRPr="00C66008" w:rsidRDefault="00183895" w:rsidP="00C86002">
      <w:pPr>
        <w:pStyle w:val="Heading1"/>
        <w:jc w:val="left"/>
        <w:rPr>
          <w:color w:val="auto"/>
          <w:sz w:val="20"/>
          <w:szCs w:val="20"/>
        </w:rPr>
      </w:pPr>
      <w:r w:rsidRPr="00C66008">
        <w:rPr>
          <w:color w:val="auto"/>
          <w:sz w:val="20"/>
          <w:szCs w:val="20"/>
        </w:rPr>
        <w:t>TRADE REFERENCES</w:t>
      </w:r>
    </w:p>
    <w:tbl>
      <w:tblPr>
        <w:tblW w:w="5000" w:type="pct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and trade references"/>
      </w:tblPr>
      <w:tblGrid>
        <w:gridCol w:w="2617"/>
        <w:gridCol w:w="2617"/>
        <w:gridCol w:w="2618"/>
        <w:gridCol w:w="2618"/>
      </w:tblGrid>
      <w:tr w:rsidR="00FE5624" w14:paraId="646DF701" w14:textId="77777777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3D4F592" w14:textId="49AFB2D5" w:rsidR="00FE5624" w:rsidRDefault="00E66364" w:rsidP="00BF2219">
            <w:pPr>
              <w:pStyle w:val="Heading2"/>
            </w:pPr>
            <w:r w:rsidRPr="00C66008">
              <w:rPr>
                <w:noProof/>
                <w:color w:val="auto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825707" wp14:editId="0D9067F4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-1906</wp:posOffset>
                      </wp:positionV>
                      <wp:extent cx="1651000" cy="3091815"/>
                      <wp:effectExtent l="0" t="0" r="0" b="698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0" cy="3091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0;margin-top:-.1pt;width:130pt;height:243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" fillcolor="#44546a [3215]" stroked="f" strokeweight=".5pt">
                      <v:fill opacity="13107f"/>
                      <w10:wrap anchorx="page" anchory="page"/>
                    </v:rect>
                  </w:pict>
                </mc:Fallback>
              </mc:AlternateContent>
            </w:r>
            <w:r w:rsidR="00725ACA" w:rsidRPr="00C66008">
              <w:rPr>
                <w:color w:val="auto"/>
              </w:rPr>
              <w:t>Trade Reference 1</w:t>
            </w:r>
            <w:r w:rsidR="00725ACA">
              <w:rPr>
                <w:b/>
              </w:rPr>
              <w:br/>
            </w:r>
            <w:r w:rsidR="00183895">
              <w:t xml:space="preserve">Company </w:t>
            </w:r>
            <w:r w:rsidR="00BF2219">
              <w:t>N</w:t>
            </w:r>
            <w:r w:rsidR="00183895">
              <w:t>ame</w:t>
            </w:r>
            <w:r w:rsidR="00725ACA">
              <w:t>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BDDEA7C" w14:textId="41B53EA0" w:rsidR="006576E4" w:rsidRDefault="006576E4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09EEA02" w14:textId="10F6C0B7" w:rsidR="00725ACA" w:rsidRDefault="00E66364" w:rsidP="00725ACA">
            <w:pPr>
              <w:pStyle w:val="Heading2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95343F6" wp14:editId="175A4BF9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-4445</wp:posOffset>
                      </wp:positionV>
                      <wp:extent cx="1654810" cy="3094355"/>
                      <wp:effectExtent l="0" t="0" r="0" b="444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4810" cy="30943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0;margin-top:-.3pt;width:130.3pt;height:243.6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" fillcolor="#44546a [3215]" stroked="f" strokeweight=".5pt">
                      <v:fill opacity="13107f"/>
                      <w10:wrap anchorx="page" anchory="page"/>
                    </v:rect>
                  </w:pict>
                </mc:Fallback>
              </mc:AlternateContent>
            </w:r>
            <w:r w:rsidR="00725ACA">
              <w:t>Address:</w:t>
            </w:r>
          </w:p>
          <w:p w14:paraId="006E960C" w14:textId="77777777" w:rsidR="00FE5624" w:rsidRDefault="006576E4">
            <w:pPr>
              <w:pStyle w:val="Heading2"/>
            </w:pPr>
            <w:r>
              <w:t xml:space="preserve"> </w:t>
            </w:r>
          </w:p>
          <w:p w14:paraId="1B79680C" w14:textId="2D7BC770" w:rsidR="006576E4" w:rsidRPr="006576E4" w:rsidRDefault="006576E4" w:rsidP="006576E4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9B91D2E" w14:textId="77777777" w:rsidR="00FE5624" w:rsidRDefault="00FE5624"/>
          <w:p w14:paraId="1B995566" w14:textId="77777777" w:rsidR="00725ACA" w:rsidRDefault="00725ACA" w:rsidP="00725ACA">
            <w:pPr>
              <w:ind w:left="0"/>
            </w:pPr>
          </w:p>
        </w:tc>
      </w:tr>
      <w:tr w:rsidR="00FE5624" w14:paraId="4802C82D" w14:textId="77777777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9A9D01B" w14:textId="5AC57672" w:rsidR="00725ACA" w:rsidRPr="00725ACA" w:rsidRDefault="00725ACA" w:rsidP="00725ACA">
            <w:pPr>
              <w:rPr>
                <w:color w:val="44546A" w:themeColor="text2"/>
              </w:rPr>
            </w:pPr>
            <w:r w:rsidRPr="00725ACA">
              <w:rPr>
                <w:color w:val="44546A" w:themeColor="text2"/>
              </w:rPr>
              <w:t>Contact Name: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2A1877B" w14:textId="77777777" w:rsidR="00FE5624" w:rsidRDefault="00FE5624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9D75432" w14:textId="45B1A9DC" w:rsidR="00FE5624" w:rsidRDefault="00725ACA" w:rsidP="00725ACA">
            <w:pPr>
              <w:pStyle w:val="Heading2"/>
            </w:pPr>
            <w:r>
              <w:t>E-mail: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4C5EC30" w14:textId="77777777" w:rsidR="00FE5624" w:rsidRDefault="00FE5624"/>
        </w:tc>
      </w:tr>
      <w:tr w:rsidR="00FE5624" w14:paraId="7053B89C" w14:textId="77777777"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DC63EEA" w14:textId="2A40F9BA" w:rsidR="00FE5624" w:rsidRDefault="00725ACA">
            <w:pPr>
              <w:pStyle w:val="Heading2"/>
            </w:pPr>
            <w:proofErr w:type="gramStart"/>
            <w:r>
              <w:t>Main Contact Phone No.</w:t>
            </w:r>
            <w:proofErr w:type="gramEnd"/>
            <w:r>
              <w:t>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968654F" w14:textId="77777777" w:rsidR="00FE5624" w:rsidRDefault="00FE5624"/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5035A6C" w14:textId="7436EA37" w:rsidR="00FE5624" w:rsidRDefault="00725ACA">
            <w:pPr>
              <w:pStyle w:val="Heading2"/>
            </w:pPr>
            <w:r>
              <w:t>Account open since: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CB0A918" w14:textId="77777777" w:rsidR="00FE5624" w:rsidRDefault="00FE5624"/>
        </w:tc>
      </w:tr>
      <w:tr w:rsidR="00725ACA" w14:paraId="259FBEB1" w14:textId="77777777"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A991CF1" w14:textId="0B77C3D3" w:rsidR="00725ACA" w:rsidRDefault="00725ACA" w:rsidP="00BF2219">
            <w:pPr>
              <w:pStyle w:val="Heading2"/>
            </w:pPr>
            <w:r w:rsidRPr="00C66008">
              <w:rPr>
                <w:color w:val="auto"/>
              </w:rPr>
              <w:t>Trade Reference 2</w:t>
            </w:r>
            <w:r>
              <w:rPr>
                <w:b/>
              </w:rPr>
              <w:br/>
            </w:r>
            <w:r>
              <w:t xml:space="preserve">Company </w:t>
            </w:r>
            <w:r w:rsidR="00BF2219">
              <w:t>N</w:t>
            </w:r>
            <w:r>
              <w:t>ame:</w:t>
            </w:r>
          </w:p>
        </w:tc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EF8069E" w14:textId="77777777" w:rsidR="00725ACA" w:rsidRDefault="00725ACA"/>
        </w:tc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2BAE340" w14:textId="77777777" w:rsidR="00725ACA" w:rsidRDefault="00725ACA" w:rsidP="00725ACA">
            <w:pPr>
              <w:pStyle w:val="Heading2"/>
            </w:pPr>
            <w:r>
              <w:t>Address:</w:t>
            </w:r>
          </w:p>
          <w:p w14:paraId="7AC8D8D4" w14:textId="77777777" w:rsidR="00725ACA" w:rsidRDefault="006576E4">
            <w:pPr>
              <w:pStyle w:val="Heading2"/>
            </w:pPr>
            <w:r>
              <w:t xml:space="preserve"> </w:t>
            </w:r>
          </w:p>
          <w:p w14:paraId="1C22B6AA" w14:textId="22DCC73D" w:rsidR="006576E4" w:rsidRPr="006576E4" w:rsidRDefault="006576E4" w:rsidP="006576E4"/>
        </w:tc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6ACE325" w14:textId="77777777" w:rsidR="00725ACA" w:rsidRDefault="00725ACA" w:rsidP="00725ACA"/>
          <w:p w14:paraId="7AC6545F" w14:textId="77777777" w:rsidR="00725ACA" w:rsidRDefault="00725ACA"/>
        </w:tc>
      </w:tr>
      <w:tr w:rsidR="00725ACA" w14:paraId="30ED87E2" w14:textId="77777777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C6361A4" w14:textId="06332DE6" w:rsidR="00725ACA" w:rsidRDefault="00725ACA">
            <w:pPr>
              <w:pStyle w:val="Heading2"/>
            </w:pPr>
            <w:r w:rsidRPr="00725ACA">
              <w:t>Contact Name: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BA5CC83" w14:textId="77777777" w:rsidR="00725ACA" w:rsidRDefault="00725ACA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2A381D9" w14:textId="65CA63FD" w:rsidR="00725ACA" w:rsidRDefault="00725ACA">
            <w:pPr>
              <w:pStyle w:val="Heading2"/>
            </w:pPr>
            <w:r>
              <w:t>E-mail: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5B94DE2" w14:textId="77777777" w:rsidR="00725ACA" w:rsidRDefault="00725ACA"/>
        </w:tc>
      </w:tr>
      <w:tr w:rsidR="00725ACA" w14:paraId="31408764" w14:textId="77777777"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382A618" w14:textId="6765AA9B" w:rsidR="00725ACA" w:rsidRDefault="00725ACA">
            <w:pPr>
              <w:pStyle w:val="Heading2"/>
            </w:pPr>
            <w:proofErr w:type="gramStart"/>
            <w:r>
              <w:t>Main Contact Phone No.</w:t>
            </w:r>
            <w:proofErr w:type="gramEnd"/>
            <w:r>
              <w:t>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62ABB03" w14:textId="77777777" w:rsidR="00725ACA" w:rsidRDefault="00725ACA"/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0554932" w14:textId="3E0E2724" w:rsidR="00725ACA" w:rsidRDefault="00725ACA">
            <w:pPr>
              <w:pStyle w:val="Heading2"/>
            </w:pPr>
            <w:r>
              <w:t>Account open since: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2E5B43E" w14:textId="77777777" w:rsidR="00725ACA" w:rsidRDefault="00725ACA"/>
        </w:tc>
      </w:tr>
      <w:tr w:rsidR="00725ACA" w14:paraId="4627FAE7" w14:textId="77777777"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E2F2752" w14:textId="65AC8D43" w:rsidR="00725ACA" w:rsidRDefault="00725ACA" w:rsidP="00BF2219">
            <w:pPr>
              <w:pStyle w:val="Heading2"/>
            </w:pPr>
            <w:r w:rsidRPr="00C66008">
              <w:rPr>
                <w:color w:val="auto"/>
              </w:rPr>
              <w:t>Trade Reference 3</w:t>
            </w:r>
            <w:r>
              <w:rPr>
                <w:b/>
              </w:rPr>
              <w:br/>
            </w:r>
            <w:r>
              <w:t>Company</w:t>
            </w:r>
            <w:r w:rsidR="00BF2219">
              <w:t xml:space="preserve"> N</w:t>
            </w:r>
            <w:r>
              <w:t>ame:</w:t>
            </w:r>
          </w:p>
        </w:tc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204480A" w14:textId="77777777" w:rsidR="00725ACA" w:rsidRDefault="00725ACA"/>
        </w:tc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9ABA6C6" w14:textId="77777777" w:rsidR="00725ACA" w:rsidRDefault="00725ACA" w:rsidP="00725ACA">
            <w:pPr>
              <w:pStyle w:val="Heading2"/>
            </w:pPr>
            <w:r>
              <w:t>Address:</w:t>
            </w:r>
          </w:p>
          <w:p w14:paraId="74748992" w14:textId="77777777" w:rsidR="00725ACA" w:rsidRDefault="006576E4">
            <w:pPr>
              <w:pStyle w:val="Heading2"/>
            </w:pPr>
            <w:r>
              <w:t xml:space="preserve"> </w:t>
            </w:r>
          </w:p>
          <w:p w14:paraId="494C538A" w14:textId="54EB8073" w:rsidR="006576E4" w:rsidRPr="006576E4" w:rsidRDefault="006576E4" w:rsidP="006576E4"/>
        </w:tc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929E274" w14:textId="77777777" w:rsidR="00725ACA" w:rsidRDefault="00725ACA" w:rsidP="00725ACA"/>
          <w:p w14:paraId="102DBFE9" w14:textId="77777777" w:rsidR="00725ACA" w:rsidRDefault="00725ACA"/>
        </w:tc>
      </w:tr>
      <w:tr w:rsidR="00725ACA" w14:paraId="5A221178" w14:textId="77777777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6D13EAC" w14:textId="35CEAF02" w:rsidR="00725ACA" w:rsidRDefault="00725ACA">
            <w:pPr>
              <w:pStyle w:val="Heading2"/>
            </w:pPr>
            <w:r w:rsidRPr="00725ACA">
              <w:t>Contact Name: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45DFC4A" w14:textId="77777777" w:rsidR="00725ACA" w:rsidRDefault="00725ACA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4A47860" w14:textId="22802DA3" w:rsidR="00725ACA" w:rsidRDefault="00725ACA">
            <w:pPr>
              <w:pStyle w:val="Heading2"/>
            </w:pPr>
            <w:r>
              <w:t>E-mail: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4AADE60" w14:textId="77777777" w:rsidR="00725ACA" w:rsidRDefault="00725ACA"/>
        </w:tc>
      </w:tr>
      <w:tr w:rsidR="00725ACA" w14:paraId="407F2969" w14:textId="77777777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8050787" w14:textId="4776937F" w:rsidR="00725ACA" w:rsidRDefault="00725ACA">
            <w:pPr>
              <w:pStyle w:val="Heading2"/>
            </w:pPr>
            <w:proofErr w:type="gramStart"/>
            <w:r>
              <w:t>Main Contact Phone No.</w:t>
            </w:r>
            <w:proofErr w:type="gramEnd"/>
            <w:r>
              <w:t>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3FEA534" w14:textId="77777777" w:rsidR="00725ACA" w:rsidRDefault="00725ACA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B148997" w14:textId="03CD9C02" w:rsidR="00725ACA" w:rsidRDefault="00725ACA">
            <w:pPr>
              <w:pStyle w:val="Heading2"/>
            </w:pPr>
            <w:r>
              <w:t>Account open since: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DEF4D8E" w14:textId="77777777" w:rsidR="00725ACA" w:rsidRDefault="00725ACA"/>
        </w:tc>
      </w:tr>
    </w:tbl>
    <w:p w14:paraId="59EBA689" w14:textId="77777777" w:rsidR="00BF2219" w:rsidRPr="00C66008" w:rsidRDefault="00BF2219" w:rsidP="00BF2219">
      <w:pPr>
        <w:pStyle w:val="Default"/>
        <w:rPr>
          <w:sz w:val="12"/>
          <w:szCs w:val="12"/>
        </w:rPr>
      </w:pPr>
    </w:p>
    <w:p w14:paraId="60AF33B6" w14:textId="7C4D4791" w:rsidR="00C66008" w:rsidRPr="00C66008" w:rsidRDefault="00C66008" w:rsidP="00C66008">
      <w:pPr>
        <w:pStyle w:val="Heading1"/>
        <w:pBdr>
          <w:top w:val="single" w:sz="4" w:space="1" w:color="7F7F7F" w:themeColor="text1" w:themeTint="80"/>
        </w:pBdr>
        <w:jc w:val="left"/>
        <w:rPr>
          <w:color w:val="auto"/>
          <w:sz w:val="4"/>
          <w:szCs w:val="4"/>
        </w:rPr>
      </w:pPr>
    </w:p>
    <w:p w14:paraId="7C8C4BC7" w14:textId="2E20CA12" w:rsidR="00FE5624" w:rsidRPr="00C66008" w:rsidRDefault="00BF2219" w:rsidP="00C86002">
      <w:pPr>
        <w:pStyle w:val="Heading1"/>
        <w:pBdr>
          <w:bottom w:val="single" w:sz="4" w:space="1" w:color="7F7F7F" w:themeColor="text1" w:themeTint="80"/>
        </w:pBdr>
        <w:jc w:val="left"/>
        <w:rPr>
          <w:color w:val="auto"/>
        </w:rPr>
      </w:pPr>
      <w:r w:rsidRPr="00C66008">
        <w:rPr>
          <w:bCs w:val="0"/>
          <w:color w:val="auto"/>
          <w:sz w:val="20"/>
          <w:szCs w:val="20"/>
        </w:rPr>
        <w:t xml:space="preserve">Agreement to the Company's Terms and Conditions of Sale: </w:t>
      </w:r>
    </w:p>
    <w:p w14:paraId="2D4413F8" w14:textId="49895AF9" w:rsidR="00FE5624" w:rsidRDefault="00BF2219">
      <w:pPr>
        <w:pStyle w:val="ListParagraph"/>
      </w:pPr>
      <w:r w:rsidRPr="00BF2219">
        <w:t>I have read and understood the Company's Terms and Conditions for the supply of goods and services and I agree to them</w:t>
      </w:r>
      <w:r w:rsidR="002C7ADA">
        <w:t xml:space="preserve"> </w:t>
      </w:r>
      <w:r w:rsidR="002C7ADA" w:rsidRPr="00C66008">
        <w:rPr>
          <w:b/>
        </w:rPr>
        <w:t>(See page 2)</w:t>
      </w:r>
      <w:r w:rsidRPr="00C66008">
        <w:rPr>
          <w:b/>
        </w:rPr>
        <w:t>.</w:t>
      </w:r>
    </w:p>
    <w:p w14:paraId="27BEE28B" w14:textId="2C219CD1" w:rsidR="00FE5624" w:rsidRDefault="00BF2219">
      <w:pPr>
        <w:pStyle w:val="ListParagraph"/>
      </w:pPr>
      <w:r w:rsidRPr="00BF2219">
        <w:t>I confirm acceptance of the Company's payment terms of [30] days from date of invoice.</w:t>
      </w:r>
    </w:p>
    <w:p w14:paraId="6105B2FB" w14:textId="09CB772A" w:rsidR="00FE5624" w:rsidRPr="00C66008" w:rsidRDefault="00BF2219">
      <w:pPr>
        <w:pStyle w:val="ListParagraph"/>
      </w:pPr>
      <w:r w:rsidRPr="00BF2219">
        <w:t xml:space="preserve">I consent to a credit search being made on me as Owner/Partner/Director, both now and at any future date. I understand that this search may be made by an agency, and I consent to my personal data given above being used for this purpose. The results of the search may be </w:t>
      </w:r>
      <w:r w:rsidRPr="00C66008">
        <w:t>disclosed to subsequent enquirers.</w:t>
      </w:r>
    </w:p>
    <w:p w14:paraId="32B021C6" w14:textId="3AF4E8E9" w:rsidR="00FE5624" w:rsidRPr="00C66008" w:rsidRDefault="00183895" w:rsidP="00C86002">
      <w:pPr>
        <w:pStyle w:val="Heading1"/>
        <w:pBdr>
          <w:top w:val="single" w:sz="4" w:space="1" w:color="7F7F7F" w:themeColor="text1" w:themeTint="80"/>
        </w:pBdr>
        <w:jc w:val="left"/>
        <w:rPr>
          <w:color w:val="auto"/>
          <w:sz w:val="20"/>
          <w:szCs w:val="20"/>
        </w:rPr>
      </w:pPr>
      <w:r w:rsidRPr="00C66008">
        <w:rPr>
          <w:color w:val="auto"/>
          <w:sz w:val="20"/>
          <w:szCs w:val="20"/>
        </w:rPr>
        <w:t>SIGNATURES</w:t>
      </w:r>
    </w:p>
    <w:tbl>
      <w:tblPr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gnature block"/>
      </w:tblPr>
      <w:tblGrid>
        <w:gridCol w:w="1570"/>
        <w:gridCol w:w="3664"/>
        <w:gridCol w:w="1571"/>
        <w:gridCol w:w="3665"/>
      </w:tblGrid>
      <w:tr w:rsidR="00FE5624" w14:paraId="6EBD8C9F" w14:textId="77777777">
        <w:trPr>
          <w:trHeight w:val="590"/>
        </w:trPr>
        <w:tc>
          <w:tcPr>
            <w:tcW w:w="750" w:type="pct"/>
            <w:vAlign w:val="bottom"/>
          </w:tcPr>
          <w:p w14:paraId="2A0C738F" w14:textId="424EFB2A" w:rsidR="00FE5624" w:rsidRDefault="00E66364">
            <w:pPr>
              <w:pStyle w:val="Heading2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9CC249" wp14:editId="1B05856C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0</wp:posOffset>
                      </wp:positionV>
                      <wp:extent cx="1016000" cy="820420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0" cy="820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0;margin-top:0;width:80pt;height:64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" fillcolor="#44546a [3215]" stroked="f" strokeweight=".5pt">
                      <v:fill opacity="13107f"/>
                      <w10:wrap anchorx="page" anchory="page"/>
                    </v:rect>
                  </w:pict>
                </mc:Fallback>
              </mc:AlternateContent>
            </w:r>
            <w:r w:rsidR="00183895">
              <w:t>Signature</w:t>
            </w:r>
          </w:p>
        </w:tc>
        <w:tc>
          <w:tcPr>
            <w:tcW w:w="1750" w:type="pct"/>
          </w:tcPr>
          <w:p w14:paraId="3ABA0B7E" w14:textId="7D96C55D" w:rsidR="00FE5624" w:rsidRDefault="00D95E63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70C755" wp14:editId="00B06DF0">
                      <wp:simplePos x="0" y="0"/>
                      <wp:positionH relativeFrom="page">
                        <wp:posOffset>2317750</wp:posOffset>
                      </wp:positionH>
                      <wp:positionV relativeFrom="page">
                        <wp:posOffset>-8890</wp:posOffset>
                      </wp:positionV>
                      <wp:extent cx="1005840" cy="828675"/>
                      <wp:effectExtent l="0" t="0" r="10160" b="952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584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182.5pt;margin-top:-.65pt;width:79.2pt;height:65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" fillcolor="#44546a [3215]" stroked="f" strokeweight=".5pt">
                      <v:fill opacity="13107f"/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750" w:type="pct"/>
            <w:vAlign w:val="bottom"/>
          </w:tcPr>
          <w:p w14:paraId="0E57B2C0" w14:textId="645720EB" w:rsidR="00FE5624" w:rsidRDefault="00183895">
            <w:pPr>
              <w:pStyle w:val="Heading2"/>
            </w:pPr>
            <w:r>
              <w:t>Signature</w:t>
            </w:r>
          </w:p>
        </w:tc>
        <w:tc>
          <w:tcPr>
            <w:tcW w:w="1750" w:type="pct"/>
          </w:tcPr>
          <w:p w14:paraId="55711849" w14:textId="77777777" w:rsidR="00FE5624" w:rsidRDefault="00FE5624"/>
        </w:tc>
      </w:tr>
      <w:tr w:rsidR="00FE5624" w14:paraId="355DBC74" w14:textId="77777777">
        <w:tc>
          <w:tcPr>
            <w:tcW w:w="750" w:type="pct"/>
          </w:tcPr>
          <w:p w14:paraId="78C8A35F" w14:textId="6D7BC869" w:rsidR="00FE5624" w:rsidRDefault="00183895" w:rsidP="00BF2219">
            <w:pPr>
              <w:pStyle w:val="Heading2"/>
            </w:pPr>
            <w:r>
              <w:t xml:space="preserve">Name and </w:t>
            </w:r>
            <w:r w:rsidR="00BF2219">
              <w:t>Position</w:t>
            </w:r>
          </w:p>
        </w:tc>
        <w:tc>
          <w:tcPr>
            <w:tcW w:w="1750" w:type="pct"/>
          </w:tcPr>
          <w:p w14:paraId="44307E34" w14:textId="77777777" w:rsidR="00FE5624" w:rsidRDefault="00FE5624"/>
        </w:tc>
        <w:tc>
          <w:tcPr>
            <w:tcW w:w="750" w:type="pct"/>
          </w:tcPr>
          <w:p w14:paraId="13667320" w14:textId="494D5BE0" w:rsidR="00FE5624" w:rsidRDefault="00183895" w:rsidP="00BF2219">
            <w:pPr>
              <w:pStyle w:val="Heading2"/>
            </w:pPr>
            <w:r>
              <w:t xml:space="preserve">Name and </w:t>
            </w:r>
            <w:r w:rsidR="00BF2219">
              <w:t>Position</w:t>
            </w:r>
          </w:p>
        </w:tc>
        <w:tc>
          <w:tcPr>
            <w:tcW w:w="1750" w:type="pct"/>
          </w:tcPr>
          <w:p w14:paraId="5C5B4B1F" w14:textId="77777777" w:rsidR="00FE5624" w:rsidRDefault="00FE5624"/>
        </w:tc>
      </w:tr>
      <w:tr w:rsidR="00FE5624" w14:paraId="33A24B22" w14:textId="77777777">
        <w:tc>
          <w:tcPr>
            <w:tcW w:w="750" w:type="pct"/>
          </w:tcPr>
          <w:p w14:paraId="68137FF6" w14:textId="77777777" w:rsidR="00FE5624" w:rsidRDefault="00183895">
            <w:pPr>
              <w:pStyle w:val="Heading2"/>
            </w:pPr>
            <w:r>
              <w:t>Date</w:t>
            </w:r>
          </w:p>
        </w:tc>
        <w:tc>
          <w:tcPr>
            <w:tcW w:w="1750" w:type="pct"/>
          </w:tcPr>
          <w:p w14:paraId="4F20E7B1" w14:textId="77777777" w:rsidR="00FE5624" w:rsidRDefault="00FE5624"/>
        </w:tc>
        <w:tc>
          <w:tcPr>
            <w:tcW w:w="750" w:type="pct"/>
          </w:tcPr>
          <w:p w14:paraId="3C655DA6" w14:textId="77777777" w:rsidR="00FE5624" w:rsidRDefault="00183895">
            <w:pPr>
              <w:pStyle w:val="Heading2"/>
            </w:pPr>
            <w:r>
              <w:t>Date</w:t>
            </w:r>
          </w:p>
        </w:tc>
        <w:tc>
          <w:tcPr>
            <w:tcW w:w="1750" w:type="pct"/>
          </w:tcPr>
          <w:p w14:paraId="17C675CF" w14:textId="77777777" w:rsidR="00FE5624" w:rsidRDefault="00FE5624"/>
        </w:tc>
      </w:tr>
    </w:tbl>
    <w:p w14:paraId="74293562" w14:textId="025DC2CD" w:rsidR="002C7ADA" w:rsidRDefault="002C7ADA"/>
    <w:p w14:paraId="2FEBE74B" w14:textId="23C4422B" w:rsidR="002C7ADA" w:rsidRDefault="002C7ADA">
      <w:pPr>
        <w:spacing w:before="0" w:after="200" w:line="276" w:lineRule="auto"/>
        <w:ind w:left="0" w:right="0"/>
      </w:pPr>
      <w:r>
        <w:br w:type="page"/>
      </w:r>
    </w:p>
    <w:p w14:paraId="44CE03EF" w14:textId="77777777" w:rsidR="00D43739" w:rsidRDefault="00D43739" w:rsidP="00524885">
      <w:pPr>
        <w:jc w:val="center"/>
        <w:sectPr w:rsidR="00D43739" w:rsidSect="00524885">
          <w:pgSz w:w="11900" w:h="16840" w:code="1"/>
          <w:pgMar w:top="576" w:right="720" w:bottom="142" w:left="720" w:header="720" w:footer="720" w:gutter="0"/>
          <w:cols w:space="720"/>
          <w:docGrid w:linePitch="360"/>
        </w:sectPr>
      </w:pPr>
    </w:p>
    <w:p w14:paraId="40ED38DD" w14:textId="36570E58" w:rsidR="00FE5624" w:rsidRDefault="002C7ADA" w:rsidP="00524885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10247FA8" wp14:editId="7E301A00">
            <wp:extent cx="7366635" cy="10425006"/>
            <wp:effectExtent l="25400" t="25400" r="24765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CKAIDS STANDARD CONDITIONS OF CONTRACT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8329" cy="1042740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74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FE5624" w:rsidSect="00D43739">
      <w:pgSz w:w="11900" w:h="16840" w:code="1"/>
      <w:pgMar w:top="142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2A286D" w14:textId="77777777" w:rsidR="00BD6386" w:rsidRDefault="00BD6386">
      <w:pPr>
        <w:spacing w:before="0" w:after="0"/>
      </w:pPr>
      <w:r>
        <w:separator/>
      </w:r>
    </w:p>
  </w:endnote>
  <w:endnote w:type="continuationSeparator" w:id="0">
    <w:p w14:paraId="0BDA864E" w14:textId="77777777" w:rsidR="00BD6386" w:rsidRDefault="00BD638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F1EF3A" w14:textId="77777777" w:rsidR="00BD6386" w:rsidRDefault="00BD6386">
      <w:pPr>
        <w:spacing w:before="0" w:after="0"/>
      </w:pPr>
      <w:r>
        <w:separator/>
      </w:r>
    </w:p>
  </w:footnote>
  <w:footnote w:type="continuationSeparator" w:id="0">
    <w:p w14:paraId="5983C4BA" w14:textId="77777777" w:rsidR="00BD6386" w:rsidRDefault="00BD638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63021"/>
    <w:multiLevelType w:val="hybridMultilevel"/>
    <w:tmpl w:val="6E16BBD4"/>
    <w:lvl w:ilvl="0" w:tplc="4000BD2C">
      <w:start w:val="1"/>
      <w:numFmt w:val="decimal"/>
      <w:pStyle w:val="ListParagraph"/>
      <w:lvlText w:val="%1."/>
      <w:lvlJc w:val="left"/>
      <w:pPr>
        <w:ind w:left="432" w:hanging="360"/>
      </w:p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6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895"/>
    <w:rsid w:val="00133CEF"/>
    <w:rsid w:val="00183895"/>
    <w:rsid w:val="002C7ADA"/>
    <w:rsid w:val="00314A5F"/>
    <w:rsid w:val="00321AA0"/>
    <w:rsid w:val="00355C3F"/>
    <w:rsid w:val="00420746"/>
    <w:rsid w:val="004D48D3"/>
    <w:rsid w:val="00524885"/>
    <w:rsid w:val="005A2EDB"/>
    <w:rsid w:val="006576E4"/>
    <w:rsid w:val="007159F2"/>
    <w:rsid w:val="00725ACA"/>
    <w:rsid w:val="00850F35"/>
    <w:rsid w:val="00961B36"/>
    <w:rsid w:val="00A75775"/>
    <w:rsid w:val="00B12B0D"/>
    <w:rsid w:val="00BD6386"/>
    <w:rsid w:val="00BF2219"/>
    <w:rsid w:val="00C33BB4"/>
    <w:rsid w:val="00C50DBD"/>
    <w:rsid w:val="00C649D0"/>
    <w:rsid w:val="00C66008"/>
    <w:rsid w:val="00C86002"/>
    <w:rsid w:val="00D43739"/>
    <w:rsid w:val="00D95E63"/>
    <w:rsid w:val="00E0268C"/>
    <w:rsid w:val="00E66364"/>
    <w:rsid w:val="00EA425B"/>
    <w:rsid w:val="00FE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FA0CA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 w:line="240" w:lineRule="auto"/>
      <w:ind w:left="72" w:right="72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hd w:val="clear" w:color="auto" w:fill="D5DCE4" w:themeFill="text2" w:themeFillTint="33"/>
      <w:spacing w:before="0" w:after="0"/>
      <w:ind w:left="14" w:right="14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outlineLvl w:val="1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0" w:after="120"/>
      <w:jc w:val="center"/>
    </w:pPr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before="0" w:after="0"/>
      <w:ind w:left="72"/>
      <w:jc w:val="center"/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spacing w:val="15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  <w:shd w:val="clear" w:color="auto" w:fill="D5DCE4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pPr>
      <w:numPr>
        <w:numId w:val="1"/>
      </w:numPr>
    </w:pPr>
  </w:style>
  <w:style w:type="paragraph" w:customStyle="1" w:styleId="Default">
    <w:name w:val="Default"/>
    <w:rsid w:val="00BF221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7ADA"/>
    <w:pPr>
      <w:spacing w:before="0" w:after="0"/>
    </w:pPr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AD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 w:line="240" w:lineRule="auto"/>
      <w:ind w:left="72" w:right="72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hd w:val="clear" w:color="auto" w:fill="D5DCE4" w:themeFill="text2" w:themeFillTint="33"/>
      <w:spacing w:before="0" w:after="0"/>
      <w:ind w:left="14" w:right="14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outlineLvl w:val="1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0" w:after="120"/>
      <w:jc w:val="center"/>
    </w:pPr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before="0" w:after="0"/>
      <w:ind w:left="72"/>
      <w:jc w:val="center"/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spacing w:val="15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  <w:shd w:val="clear" w:color="auto" w:fill="D5DCE4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pPr>
      <w:numPr>
        <w:numId w:val="1"/>
      </w:numPr>
    </w:pPr>
  </w:style>
  <w:style w:type="paragraph" w:customStyle="1" w:styleId="Default">
    <w:name w:val="Default"/>
    <w:rsid w:val="00BF221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7ADA"/>
    <w:pPr>
      <w:spacing w:before="0" w:after="0"/>
    </w:pPr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AD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Dougs%20Mac:Users:douglasburt:Downloads:TS10397369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5F04108-EFC0-45CA-BD8E-6329D03F93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TS103973691.dotx</Template>
  <TotalTime>6</TotalTime>
  <Pages>2</Pages>
  <Words>267</Words>
  <Characters>1475</Characters>
  <Application>Microsoft Macintosh Word</Application>
  <DocSecurity>0</DocSecurity>
  <Lines>134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BUSINESS CONTACT INFORMATION</vt:lpstr>
      <vt:lpstr>BUSINESS ACCOUNT Information                             </vt:lpstr>
      <vt:lpstr>TRADE REFERENCES</vt:lpstr>
      <vt:lpstr>Agreement to the Company's Terms and Conditions of Sale: </vt:lpstr>
      <vt:lpstr>SIGNATURES</vt:lpstr>
    </vt:vector>
  </TitlesOfParts>
  <Manager/>
  <Company>  </Company>
  <LinksUpToDate>false</LinksUpToDate>
  <CharactersWithSpaces>1673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PACKAIDS LTD. CREDIT APPLICATION FOR A BUSINESS ACCOUNT</dc:title>
  <dc:subject/>
  <dc:creator>Matt Burgess</dc:creator>
  <cp:keywords/>
  <dc:description/>
  <cp:lastModifiedBy>Douglas Burt</cp:lastModifiedBy>
  <cp:revision>4</cp:revision>
  <dcterms:created xsi:type="dcterms:W3CDTF">2014-03-20T13:30:00Z</dcterms:created>
  <dcterms:modified xsi:type="dcterms:W3CDTF">2014-03-20T13:36:00Z</dcterms:modified>
  <cp:category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TC039736919991</vt:lpwstr>
  </property>
</Properties>
</file>